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F4024" w14:textId="77777777" w:rsidR="0009574B" w:rsidRDefault="007F32FD" w:rsidP="008E36F0">
      <w:pPr>
        <w:spacing w:line="400" w:lineRule="exact"/>
        <w:ind w:left="-851"/>
        <w:jc w:val="left"/>
        <w:rPr>
          <w:rStyle w:val="fontstyle01"/>
          <w:rFonts w:ascii="Roboto" w:hAnsi="Roboto" w:hint="default"/>
          <w:color w:val="FF7500"/>
        </w:rPr>
      </w:pPr>
      <w:r w:rsidRPr="00F05166">
        <w:rPr>
          <w:rStyle w:val="fontstyle01"/>
          <w:rFonts w:ascii="Roboto" w:hAnsi="Roboto" w:hint="default"/>
          <w:color w:val="FF7500"/>
        </w:rPr>
        <w:t>MVL-KBT-0806-110-M42</w:t>
      </w:r>
    </w:p>
    <w:p w14:paraId="256C5E07" w14:textId="77777777" w:rsidR="003E2385" w:rsidRPr="00F05166" w:rsidRDefault="003E2385" w:rsidP="008E36F0">
      <w:pPr>
        <w:spacing w:line="400" w:lineRule="exact"/>
        <w:ind w:left="-851"/>
        <w:jc w:val="left"/>
        <w:rPr>
          <w:rStyle w:val="fontstyle01"/>
          <w:rFonts w:ascii="Roboto" w:hAnsi="Roboto" w:hint="default"/>
          <w:color w:val="FF7500"/>
        </w:rPr>
      </w:pPr>
      <w:r w:rsidRPr="009411D2">
        <w:rPr>
          <w:rFonts w:ascii="Roboto" w:eastAsia="华文细黑" w:hAnsi="Roboto"/>
          <w:b/>
          <w:noProof/>
          <w:sz w:val="32"/>
          <w:szCs w:val="32"/>
        </w:rPr>
        <w:t xml:space="preserve">0.806x 110 mm 1.75”  </w:t>
      </w:r>
      <w:r w:rsidRPr="009411D2">
        <w:rPr>
          <w:rFonts w:ascii="Roboto" w:eastAsia="华文细黑" w:hAnsi="Roboto"/>
          <w:b/>
          <w:noProof/>
          <w:sz w:val="32"/>
          <w:szCs w:val="32"/>
        </w:rPr>
        <w:t>双远心镜头</w:t>
      </w:r>
    </w:p>
    <w:tbl>
      <w:tblPr>
        <w:tblW w:w="10206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5102"/>
        <w:gridCol w:w="1276"/>
        <w:gridCol w:w="3828"/>
      </w:tblGrid>
      <w:tr w:rsidR="000B7312" w:rsidRPr="00F42142" w14:paraId="4C46C52D" w14:textId="77777777" w:rsidTr="008001F7">
        <w:trPr>
          <w:trHeight w:hRule="exact" w:val="3119"/>
        </w:trPr>
        <w:tc>
          <w:tcPr>
            <w:tcW w:w="5103" w:type="dxa"/>
            <w:vMerge w:val="restart"/>
            <w:shd w:val="clear" w:color="auto" w:fill="auto"/>
            <w:vAlign w:val="center"/>
          </w:tcPr>
          <w:p w14:paraId="495FE7D1" w14:textId="77777777" w:rsidR="000B7312" w:rsidRPr="008A2148" w:rsidRDefault="000B7312" w:rsidP="008A2148">
            <w:pPr>
              <w:spacing w:line="400" w:lineRule="exact"/>
              <w:rPr>
                <w:rFonts w:ascii="Roboto" w:eastAsia="华文细黑" w:hAnsi="Roboto"/>
                <w:color w:val="000000"/>
                <w:sz w:val="24"/>
                <w:szCs w:val="24"/>
              </w:rPr>
            </w:pPr>
            <w:r w:rsidRPr="008A2148">
              <w:rPr>
                <w:rFonts w:ascii="Roboto" w:eastAsia="华文细黑" w:hAnsi="Roboto" w:hint="eastAsia"/>
                <w:color w:val="000000"/>
                <w:sz w:val="24"/>
                <w:szCs w:val="24"/>
              </w:rPr>
              <w:t>双远心系列镜头针对机器视觉行业设计，成像质量优秀。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14:paraId="7F4D1C62" w14:textId="77777777" w:rsidR="000B7312" w:rsidRPr="008A2148" w:rsidRDefault="00295726" w:rsidP="008A2148">
            <w:pPr>
              <w:spacing w:before="170" w:after="100"/>
              <w:jc w:val="center"/>
              <w:rPr>
                <w:rFonts w:ascii="宋体"/>
                <w:sz w:val="24"/>
                <w:szCs w:val="24"/>
                <w:u w:val="single"/>
              </w:rPr>
            </w:pPr>
            <w:r>
              <w:rPr>
                <w:rFonts w:ascii="微软雅黑" w:eastAsia="微软雅黑" w:hAnsi="微软雅黑"/>
                <w:noProof/>
                <w:sz w:val="24"/>
                <w:szCs w:val="24"/>
              </w:rPr>
              <w:pict w14:anchorId="327BC49C">
                <v:shape id="图片 3" o:spid="_x0000_i1031" type="#_x0000_t75" style="width:227pt;height:153.5pt;visibility:visible;mso-wrap-style:square">
                  <v:imagedata r:id="rId7" o:title=""/>
                </v:shape>
              </w:pict>
            </w:r>
          </w:p>
        </w:tc>
      </w:tr>
      <w:tr w:rsidR="000B7312" w:rsidRPr="00F42142" w14:paraId="0C524348" w14:textId="77777777" w:rsidTr="008001F7">
        <w:trPr>
          <w:gridAfter w:val="1"/>
          <w:wAfter w:w="3828" w:type="dxa"/>
          <w:trHeight w:hRule="exact" w:val="1247"/>
        </w:trPr>
        <w:tc>
          <w:tcPr>
            <w:tcW w:w="5103" w:type="dxa"/>
            <w:vMerge/>
            <w:shd w:val="clear" w:color="auto" w:fill="auto"/>
          </w:tcPr>
          <w:p w14:paraId="520726A3" w14:textId="77777777" w:rsidR="000B7312" w:rsidRPr="008A2148" w:rsidRDefault="000B7312" w:rsidP="008A2148">
            <w:pPr>
              <w:spacing w:line="400" w:lineRule="exact"/>
              <w:rPr>
                <w:rFonts w:ascii="Roboto" w:eastAsia="华文细黑" w:hAnsi="Roboto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7622C81" w14:textId="77777777" w:rsidR="000B7312" w:rsidRPr="008A2148" w:rsidRDefault="000B7312" w:rsidP="008A2148">
            <w:pPr>
              <w:spacing w:before="170" w:after="100"/>
              <w:jc w:val="center"/>
              <w:rPr>
                <w:rFonts w:ascii="宋体"/>
                <w:noProof/>
                <w:sz w:val="24"/>
                <w:szCs w:val="24"/>
                <w:u w:val="single"/>
              </w:rPr>
            </w:pPr>
          </w:p>
        </w:tc>
      </w:tr>
    </w:tbl>
    <w:p w14:paraId="4AEBE2B8" w14:textId="77777777" w:rsidR="00B77C2D" w:rsidRPr="008001F7" w:rsidRDefault="00B77C2D" w:rsidP="008001F7">
      <w:pPr>
        <w:ind w:left="-851"/>
        <w:jc w:val="left"/>
        <w:rPr>
          <w:rStyle w:val="fontstyle01"/>
          <w:rFonts w:ascii="Roboto" w:eastAsia="华文细黑" w:hAnsi="Roboto" w:hint="default"/>
          <w:b/>
          <w:color w:val="FF7500"/>
        </w:rPr>
      </w:pPr>
    </w:p>
    <w:p w14:paraId="56658436" w14:textId="77777777" w:rsidR="005C328B" w:rsidRPr="00E706F8" w:rsidRDefault="008001F7" w:rsidP="00E706F8">
      <w:pPr>
        <w:ind w:left="-851"/>
        <w:jc w:val="left"/>
        <w:rPr>
          <w:rStyle w:val="fontstyle01"/>
          <w:rFonts w:hint="default"/>
          <w:b/>
          <w:color w:val="FF7500"/>
        </w:rPr>
      </w:pPr>
      <w:r w:rsidRPr="003940E7">
        <w:rPr>
          <w:rStyle w:val="fontstyle01"/>
          <w:rFonts w:hint="default"/>
          <w:b/>
          <w:color w:val="FF7500"/>
        </w:rPr>
        <w:t>功能特性</w:t>
      </w:r>
    </w:p>
    <w:tbl>
      <w:tblPr>
        <w:tblpPr w:leftFromText="180" w:rightFromText="180" w:vertAnchor="page" w:horzAnchor="page" w:tblpX="973" w:tblpY="7641"/>
        <w:tblOverlap w:val="never"/>
        <w:tblW w:w="10173" w:type="dxa"/>
        <w:tblLayout w:type="fixed"/>
        <w:tblLook w:val="04A0" w:firstRow="1" w:lastRow="0" w:firstColumn="1" w:lastColumn="0" w:noHBand="0" w:noVBand="1"/>
      </w:tblPr>
      <w:tblGrid>
        <w:gridCol w:w="10173"/>
      </w:tblGrid>
      <w:tr w:rsidR="008001F7" w14:paraId="5077D8E2" w14:textId="77777777" w:rsidTr="005C328B">
        <w:trPr>
          <w:trHeight w:val="400"/>
        </w:trPr>
        <w:tc>
          <w:tcPr>
            <w:tcW w:w="8505" w:type="dxa"/>
            <w:shd w:val="clear" w:color="auto" w:fill="auto"/>
          </w:tcPr>
          <w:p w14:paraId="0F8DDD84" w14:textId="77777777" w:rsidR="008001F7" w:rsidRDefault="008001F7" w:rsidP="008001F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400" w:lineRule="exact"/>
              <w:ind w:left="431" w:hanging="420"/>
              <w:contextualSpacing/>
              <w:jc w:val="left"/>
              <w:textAlignment w:val="center"/>
              <w:rPr>
                <w:rFonts w:ascii="Calibri"/>
                <w:b/>
                <w:sz w:val="28"/>
                <w:szCs w:val="60"/>
              </w:rPr>
            </w:pPr>
            <w:r w:rsidRPr="008A2148">
              <w:rPr>
                <w:rFonts w:ascii="Roboto" w:eastAsia="华文细黑" w:hAnsi="Roboto" w:hint="eastAsia"/>
                <w:color w:val="000000"/>
                <w:sz w:val="24"/>
                <w:szCs w:val="24"/>
              </w:rPr>
              <w:t>高分辨率，画面清晰度一致性好</w:t>
            </w:r>
          </w:p>
        </w:tc>
      </w:tr>
      <w:tr w:rsidR="008001F7" w14:paraId="3D0BE964" w14:textId="77777777" w:rsidTr="005C328B">
        <w:trPr>
          <w:trHeight w:val="400"/>
        </w:trPr>
        <w:tc>
          <w:tcPr>
            <w:tcW w:w="8505" w:type="dxa"/>
            <w:shd w:val="clear" w:color="auto" w:fill="auto"/>
          </w:tcPr>
          <w:p w14:paraId="20C83E54" w14:textId="77777777" w:rsidR="008001F7" w:rsidRDefault="008001F7" w:rsidP="008001F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400" w:lineRule="exact"/>
              <w:ind w:left="431" w:hanging="420"/>
              <w:contextualSpacing/>
              <w:jc w:val="left"/>
              <w:textAlignment w:val="center"/>
              <w:rPr>
                <w:rFonts w:ascii="Calibri"/>
                <w:b/>
                <w:sz w:val="28"/>
                <w:szCs w:val="60"/>
              </w:rPr>
            </w:pPr>
            <w:r w:rsidRPr="008A2148">
              <w:rPr>
                <w:rFonts w:ascii="Roboto" w:eastAsia="华文细黑" w:hAnsi="Roboto" w:hint="eastAsia"/>
                <w:color w:val="000000"/>
                <w:sz w:val="24"/>
                <w:szCs w:val="24"/>
              </w:rPr>
              <w:t>低畸变，高远心度，适合高精度测量与定位</w:t>
            </w:r>
          </w:p>
        </w:tc>
      </w:tr>
      <w:tr w:rsidR="008001F7" w14:paraId="28699A3D" w14:textId="77777777" w:rsidTr="005C328B">
        <w:trPr>
          <w:trHeight w:val="400"/>
        </w:trPr>
        <w:tc>
          <w:tcPr>
            <w:tcW w:w="8505" w:type="dxa"/>
            <w:shd w:val="clear" w:color="auto" w:fill="auto"/>
          </w:tcPr>
          <w:p w14:paraId="0D05891B" w14:textId="77777777" w:rsidR="008001F7" w:rsidRDefault="008001F7" w:rsidP="008001F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400" w:lineRule="exact"/>
              <w:ind w:left="431" w:hanging="420"/>
              <w:contextualSpacing/>
              <w:jc w:val="left"/>
              <w:textAlignment w:val="center"/>
              <w:rPr>
                <w:rFonts w:ascii="Calibri"/>
                <w:b/>
                <w:sz w:val="28"/>
                <w:szCs w:val="60"/>
              </w:rPr>
            </w:pPr>
            <w:r w:rsidRPr="008A2148">
              <w:rPr>
                <w:rFonts w:ascii="Roboto" w:eastAsia="华文细黑" w:hAnsi="Roboto" w:hint="eastAsia"/>
                <w:color w:val="000000"/>
                <w:sz w:val="24"/>
                <w:szCs w:val="24"/>
              </w:rPr>
              <w:t>最大支持</w:t>
            </w:r>
            <w:r w:rsidRPr="008A2148">
              <w:rPr>
                <w:rFonts w:ascii="Roboto" w:eastAsia="华文细黑" w:hAnsi="Roboto" w:hint="eastAsia"/>
                <w:color w:val="000000"/>
                <w:sz w:val="24"/>
                <w:szCs w:val="24"/>
              </w:rPr>
              <w:t>1.75"</w:t>
            </w:r>
            <w:r w:rsidRPr="008A2148">
              <w:rPr>
                <w:rFonts w:ascii="Roboto" w:eastAsia="华文细黑" w:hAnsi="Roboto" w:hint="eastAsia"/>
                <w:color w:val="000000"/>
                <w:sz w:val="24"/>
                <w:szCs w:val="24"/>
              </w:rPr>
              <w:t>相机</w:t>
            </w:r>
          </w:p>
        </w:tc>
      </w:tr>
    </w:tbl>
    <w:p w14:paraId="764EF04C" w14:textId="77777777" w:rsidR="008001F7" w:rsidRDefault="008001F7" w:rsidP="008001F7">
      <w:pPr>
        <w:ind w:left="-851"/>
        <w:jc w:val="left"/>
        <w:rPr>
          <w:rStyle w:val="fontstyle01"/>
          <w:rFonts w:ascii="Calibri" w:eastAsia="华文细黑" w:hAnsi="Calibri" w:hint="default"/>
          <w:color w:val="000000"/>
          <w:sz w:val="24"/>
          <w:szCs w:val="24"/>
        </w:rPr>
      </w:pPr>
    </w:p>
    <w:p w14:paraId="4D658127" w14:textId="77777777" w:rsidR="00B77C2D" w:rsidRPr="008001F7" w:rsidRDefault="00B77C2D" w:rsidP="008001F7">
      <w:pPr>
        <w:ind w:left="-851"/>
        <w:jc w:val="left"/>
        <w:rPr>
          <w:rStyle w:val="fontstyle01"/>
          <w:rFonts w:ascii="Calibri" w:eastAsia="华文细黑" w:hAnsi="Calibri" w:hint="default"/>
          <w:color w:val="000000"/>
          <w:sz w:val="24"/>
          <w:szCs w:val="24"/>
        </w:rPr>
      </w:pPr>
    </w:p>
    <w:p w14:paraId="4A18A496" w14:textId="77777777" w:rsidR="00056A4D" w:rsidRPr="008538CF" w:rsidRDefault="00295726" w:rsidP="005B081A">
      <w:pPr>
        <w:spacing w:line="400" w:lineRule="exact"/>
        <w:jc w:val="left"/>
        <w:rPr>
          <w:rFonts w:ascii="Calibri" w:eastAsia="华文细黑" w:hAnsi="Calibri"/>
          <w:color w:val="000000"/>
          <w:sz w:val="24"/>
          <w:szCs w:val="24"/>
        </w:rPr>
        <w:sectPr w:rsidR="00056A4D" w:rsidRPr="008538CF" w:rsidSect="00F05166">
          <w:headerReference w:type="default" r:id="rId8"/>
          <w:pgSz w:w="11906" w:h="16838"/>
          <w:pgMar w:top="1134" w:right="1800" w:bottom="1440" w:left="1800" w:header="851" w:footer="992" w:gutter="0"/>
          <w:cols w:space="425"/>
          <w:docGrid w:type="lines" w:linePitch="312"/>
        </w:sectPr>
      </w:pPr>
    </w:p>
    <w:p w14:paraId="2E6EEC27" w14:textId="77777777" w:rsidR="00975895" w:rsidRPr="00D643E4" w:rsidRDefault="00975895" w:rsidP="008E36F0">
      <w:pPr>
        <w:jc w:val="center"/>
        <w:rPr>
          <w:rFonts w:ascii="黑体" w:eastAsia="黑体" w:hAnsi="黑体"/>
          <w:b/>
          <w:color w:val="FF7500"/>
          <w:sz w:val="32"/>
          <w:szCs w:val="32"/>
        </w:rPr>
      </w:pPr>
      <w:r w:rsidRPr="00D643E4">
        <w:rPr>
          <w:rFonts w:ascii="黑体" w:eastAsia="黑体" w:hAnsi="黑体" w:hint="eastAsia"/>
          <w:b/>
          <w:color w:val="FF7500"/>
          <w:sz w:val="32"/>
          <w:szCs w:val="32"/>
        </w:rPr>
        <w:lastRenderedPageBreak/>
        <w:t>技术参数</w:t>
      </w:r>
    </w:p>
    <w:tbl>
      <w:tblPr>
        <w:tblW w:w="1020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3"/>
        <w:gridCol w:w="7433"/>
      </w:tblGrid>
      <w:tr w:rsidR="00975895" w:rsidRPr="00DE6B57" w14:paraId="061D279B" w14:textId="77777777" w:rsidTr="008A2148">
        <w:trPr>
          <w:cantSplit/>
          <w:trHeight w:val="284"/>
          <w:tblHeader/>
          <w:jc w:val="center"/>
        </w:trPr>
        <w:tc>
          <w:tcPr>
            <w:tcW w:w="277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tl2br w:val="single" w:sz="8" w:space="0" w:color="D9D9D9"/>
              <w:tr2bl w:val="single" w:sz="8" w:space="0" w:color="D9D9D9"/>
            </w:tcBorders>
            <w:shd w:val="clear" w:color="auto" w:fill="D9D9D9"/>
          </w:tcPr>
          <w:p w14:paraId="70666FF4" w14:textId="77777777" w:rsidR="00975895" w:rsidRPr="008A2148" w:rsidRDefault="009E08E0" w:rsidP="008E36F0">
            <w:pPr>
              <w:rPr>
                <w:rFonts w:ascii="Roboto" w:eastAsia="华文细黑" w:hAnsi="Roboto"/>
                <w:b/>
                <w:color w:val="000000"/>
                <w:szCs w:val="21"/>
              </w:rPr>
            </w:pPr>
            <w:r w:rsidRPr="008A2148">
              <w:rPr>
                <w:rFonts w:ascii="Roboto" w:eastAsia="华文细黑" w:hAnsi="Roboto" w:hint="eastAsia"/>
                <w:b/>
                <w:color w:val="000000"/>
                <w:szCs w:val="21"/>
              </w:rPr>
              <w:t>型号</w:t>
            </w:r>
          </w:p>
        </w:tc>
        <w:tc>
          <w:tcPr>
            <w:tcW w:w="743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D9D9D9"/>
          </w:tcPr>
          <w:p w14:paraId="24E1D10A" w14:textId="77777777" w:rsidR="00975895" w:rsidRPr="008A2148" w:rsidRDefault="00975895" w:rsidP="008E36F0">
            <w:pPr>
              <w:rPr>
                <w:rFonts w:ascii="Roboto" w:eastAsia="华文细黑" w:hAnsi="Roboto"/>
                <w:color w:val="000000"/>
                <w:sz w:val="24"/>
                <w:szCs w:val="24"/>
              </w:rPr>
            </w:pPr>
            <w:r w:rsidRPr="008A2148">
              <w:rPr>
                <w:rFonts w:ascii="Roboto" w:eastAsia="华文细黑" w:hAnsi="Roboto"/>
                <w:color w:val="000000"/>
                <w:szCs w:val="21"/>
              </w:rPr>
              <w:t>MVL-KBT-0806-110-M42</w:t>
            </w:r>
          </w:p>
        </w:tc>
      </w:tr>
      <w:tr w:rsidR="00975895" w:rsidRPr="00DE6B57" w14:paraId="37CCCBED" w14:textId="77777777" w:rsidTr="008A2148">
        <w:trPr>
          <w:cantSplit/>
          <w:trHeight w:val="284"/>
          <w:tblHeader/>
          <w:jc w:val="center"/>
        </w:trPr>
        <w:tc>
          <w:tcPr>
            <w:tcW w:w="10206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vAlign w:val="center"/>
          </w:tcPr>
          <w:p w14:paraId="278516EA" w14:textId="77777777" w:rsidR="00975895" w:rsidRPr="00DE6B57" w:rsidRDefault="00975895" w:rsidP="008E36F0">
            <w:pPr>
              <w:widowControl/>
              <w:jc w:val="left"/>
              <w:rPr>
                <w:rFonts w:ascii="Roboto" w:eastAsia="华文细黑" w:hAnsi="Roboto"/>
                <w:b/>
                <w:szCs w:val="21"/>
                <w:lang w:val="zh-CN"/>
              </w:rPr>
            </w:pPr>
            <w:r w:rsidRPr="00DE6B57">
              <w:rPr>
                <w:rFonts w:ascii="Roboto" w:eastAsia="华文细黑" w:hAnsi="Roboto"/>
                <w:b/>
                <w:szCs w:val="21"/>
                <w:lang w:val="zh-CN"/>
              </w:rPr>
              <w:t>性能</w:t>
            </w:r>
          </w:p>
        </w:tc>
      </w:tr>
      <w:tr w:rsidR="00975895" w:rsidRPr="00DE6B57" w14:paraId="20E16193" w14:textId="77777777" w:rsidTr="008A2148">
        <w:trPr>
          <w:cantSplit/>
          <w:trHeight w:val="284"/>
          <w:tblHeader/>
          <w:jc w:val="center"/>
        </w:trPr>
        <w:tc>
          <w:tcPr>
            <w:tcW w:w="277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</w:tcPr>
          <w:p w14:paraId="46B8106C" w14:textId="77777777" w:rsidR="00975895" w:rsidRPr="008A2148" w:rsidRDefault="00975895" w:rsidP="008E36F0">
            <w:pPr>
              <w:rPr>
                <w:rFonts w:ascii="Roboto" w:eastAsia="华文细黑" w:hAnsi="Roboto"/>
                <w:color w:val="000000"/>
                <w:szCs w:val="21"/>
              </w:rPr>
            </w:pPr>
            <w:r w:rsidRPr="008A2148">
              <w:rPr>
                <w:rFonts w:ascii="Roboto" w:eastAsia="华文细黑" w:hAnsi="Roboto"/>
                <w:color w:val="000000"/>
                <w:szCs w:val="21"/>
              </w:rPr>
              <w:t>放大倍率</w:t>
            </w:r>
          </w:p>
        </w:tc>
        <w:tc>
          <w:tcPr>
            <w:tcW w:w="743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14:paraId="1E5AEA76" w14:textId="77777777" w:rsidR="00975895" w:rsidRPr="008A2148" w:rsidRDefault="00975895" w:rsidP="008E36F0">
            <w:pPr>
              <w:jc w:val="left"/>
              <w:rPr>
                <w:rFonts w:ascii="Roboto" w:eastAsia="华文细黑" w:hAnsi="Roboto"/>
                <w:color w:val="000000"/>
                <w:szCs w:val="21"/>
              </w:rPr>
            </w:pPr>
            <w:r w:rsidRPr="00DE6B57">
              <w:rPr>
                <w:rFonts w:ascii="Roboto" w:eastAsia="华文细黑" w:hAnsi="Roboto"/>
                <w:szCs w:val="21"/>
              </w:rPr>
              <w:t>0.806</w:t>
            </w:r>
          </w:p>
        </w:tc>
      </w:tr>
      <w:tr w:rsidR="00975895" w:rsidRPr="00DE6B57" w14:paraId="6B7959D1" w14:textId="77777777" w:rsidTr="008A2148">
        <w:trPr>
          <w:cantSplit/>
          <w:trHeight w:val="284"/>
          <w:tblHeader/>
          <w:jc w:val="center"/>
        </w:trPr>
        <w:tc>
          <w:tcPr>
            <w:tcW w:w="277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</w:tcPr>
          <w:p w14:paraId="0168FA6E" w14:textId="77777777" w:rsidR="00975895" w:rsidRPr="008A2148" w:rsidRDefault="00975895" w:rsidP="008E36F0">
            <w:pPr>
              <w:rPr>
                <w:rFonts w:ascii="Roboto" w:eastAsia="华文细黑" w:hAnsi="Roboto"/>
                <w:color w:val="000000"/>
                <w:szCs w:val="21"/>
              </w:rPr>
            </w:pPr>
            <w:r w:rsidRPr="008A2148">
              <w:rPr>
                <w:rFonts w:ascii="Roboto" w:eastAsia="华文细黑" w:hAnsi="Roboto"/>
                <w:color w:val="000000"/>
                <w:szCs w:val="21"/>
              </w:rPr>
              <w:t>工作距离</w:t>
            </w:r>
          </w:p>
        </w:tc>
        <w:tc>
          <w:tcPr>
            <w:tcW w:w="743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14:paraId="335C0004" w14:textId="77777777" w:rsidR="00975895" w:rsidRPr="008A2148" w:rsidRDefault="00975895" w:rsidP="008E36F0">
            <w:pPr>
              <w:jc w:val="left"/>
              <w:rPr>
                <w:rFonts w:ascii="Roboto" w:eastAsia="华文细黑" w:hAnsi="Roboto"/>
                <w:color w:val="000000"/>
                <w:szCs w:val="21"/>
              </w:rPr>
            </w:pPr>
            <w:r w:rsidRPr="00DE6B57">
              <w:rPr>
                <w:rFonts w:ascii="Roboto" w:eastAsia="华文细黑" w:hAnsi="Roboto"/>
                <w:szCs w:val="21"/>
              </w:rPr>
              <w:t>110 mm</w:t>
            </w:r>
          </w:p>
        </w:tc>
      </w:tr>
      <w:tr w:rsidR="00975895" w:rsidRPr="00DE6B57" w14:paraId="1A4F7D47" w14:textId="77777777" w:rsidTr="008A2148">
        <w:trPr>
          <w:cantSplit/>
          <w:trHeight w:val="284"/>
          <w:tblHeader/>
          <w:jc w:val="center"/>
        </w:trPr>
        <w:tc>
          <w:tcPr>
            <w:tcW w:w="277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</w:tcPr>
          <w:p w14:paraId="29778D64" w14:textId="77777777" w:rsidR="00975895" w:rsidRPr="008A2148" w:rsidRDefault="00975895" w:rsidP="008E36F0">
            <w:pPr>
              <w:rPr>
                <w:rFonts w:ascii="Roboto" w:eastAsia="华文细黑" w:hAnsi="Roboto"/>
                <w:color w:val="000000"/>
                <w:szCs w:val="21"/>
              </w:rPr>
            </w:pPr>
            <w:r w:rsidRPr="008A2148">
              <w:rPr>
                <w:rFonts w:ascii="Roboto" w:eastAsia="华文细黑" w:hAnsi="Roboto"/>
                <w:color w:val="000000"/>
                <w:szCs w:val="21"/>
              </w:rPr>
              <w:t>F</w:t>
            </w:r>
            <w:r w:rsidRPr="008A2148">
              <w:rPr>
                <w:rFonts w:ascii="Roboto" w:eastAsia="华文细黑" w:hAnsi="Roboto"/>
                <w:color w:val="000000"/>
                <w:szCs w:val="21"/>
              </w:rPr>
              <w:t>数</w:t>
            </w:r>
          </w:p>
        </w:tc>
        <w:tc>
          <w:tcPr>
            <w:tcW w:w="743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14:paraId="6A780B1E" w14:textId="77777777" w:rsidR="00975895" w:rsidRPr="008A2148" w:rsidRDefault="00975895" w:rsidP="008E36F0">
            <w:pPr>
              <w:jc w:val="left"/>
              <w:rPr>
                <w:rFonts w:ascii="Roboto" w:eastAsia="华文细黑" w:hAnsi="Roboto"/>
                <w:color w:val="000000"/>
                <w:szCs w:val="21"/>
              </w:rPr>
            </w:pPr>
            <w:r w:rsidRPr="00DE6B57">
              <w:rPr>
                <w:rFonts w:ascii="Roboto" w:eastAsia="华文细黑" w:hAnsi="Roboto"/>
                <w:szCs w:val="21"/>
              </w:rPr>
              <w:t>F13.5</w:t>
            </w:r>
          </w:p>
        </w:tc>
      </w:tr>
      <w:tr w:rsidR="00975895" w:rsidRPr="00DE6B57" w14:paraId="77659006" w14:textId="77777777" w:rsidTr="008A2148">
        <w:trPr>
          <w:cantSplit/>
          <w:trHeight w:val="284"/>
          <w:tblHeader/>
          <w:jc w:val="center"/>
        </w:trPr>
        <w:tc>
          <w:tcPr>
            <w:tcW w:w="277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</w:tcPr>
          <w:p w14:paraId="7685DE89" w14:textId="77777777" w:rsidR="00975895" w:rsidRPr="008A2148" w:rsidRDefault="00975895" w:rsidP="008E36F0">
            <w:pPr>
              <w:rPr>
                <w:rFonts w:ascii="Roboto" w:eastAsia="华文细黑" w:hAnsi="Roboto"/>
                <w:color w:val="000000"/>
                <w:szCs w:val="21"/>
              </w:rPr>
            </w:pPr>
            <w:r w:rsidRPr="008A2148">
              <w:rPr>
                <w:rFonts w:ascii="Roboto" w:eastAsia="华文细黑" w:hAnsi="Roboto"/>
                <w:color w:val="000000"/>
                <w:szCs w:val="21"/>
              </w:rPr>
              <w:t>景深</w:t>
            </w:r>
          </w:p>
        </w:tc>
        <w:tc>
          <w:tcPr>
            <w:tcW w:w="743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14:paraId="08B7347F" w14:textId="77777777" w:rsidR="00975895" w:rsidRPr="008A2148" w:rsidRDefault="00975895" w:rsidP="008E36F0">
            <w:pPr>
              <w:jc w:val="left"/>
              <w:rPr>
                <w:rFonts w:ascii="Roboto" w:eastAsia="华文细黑" w:hAnsi="Roboto"/>
                <w:color w:val="000000"/>
                <w:szCs w:val="21"/>
              </w:rPr>
            </w:pPr>
            <w:r w:rsidRPr="00DE6B57">
              <w:rPr>
                <w:rFonts w:ascii="Roboto" w:eastAsia="华文细黑" w:hAnsi="Roboto"/>
                <w:szCs w:val="21"/>
              </w:rPr>
              <w:t>±1.2 @F20</w:t>
            </w:r>
          </w:p>
        </w:tc>
      </w:tr>
      <w:tr w:rsidR="00975895" w:rsidRPr="00DE6B57" w14:paraId="4C47973B" w14:textId="77777777" w:rsidTr="008A2148">
        <w:trPr>
          <w:cantSplit/>
          <w:trHeight w:val="284"/>
          <w:tblHeader/>
          <w:jc w:val="center"/>
        </w:trPr>
        <w:tc>
          <w:tcPr>
            <w:tcW w:w="277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</w:tcPr>
          <w:p w14:paraId="0E53369C" w14:textId="77777777" w:rsidR="00975895" w:rsidRPr="008A2148" w:rsidRDefault="00975895" w:rsidP="008E36F0">
            <w:pPr>
              <w:rPr>
                <w:rFonts w:ascii="Roboto" w:eastAsia="华文细黑" w:hAnsi="Roboto"/>
                <w:color w:val="000000"/>
                <w:szCs w:val="21"/>
              </w:rPr>
            </w:pPr>
            <w:r w:rsidRPr="008A2148">
              <w:rPr>
                <w:rFonts w:ascii="Roboto" w:eastAsia="华文细黑" w:hAnsi="Roboto"/>
                <w:color w:val="000000"/>
                <w:szCs w:val="21"/>
              </w:rPr>
              <w:t>畸变</w:t>
            </w:r>
          </w:p>
        </w:tc>
        <w:tc>
          <w:tcPr>
            <w:tcW w:w="743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14:paraId="2962BF09" w14:textId="77777777" w:rsidR="00975895" w:rsidRPr="008A2148" w:rsidRDefault="00975895" w:rsidP="008E36F0">
            <w:pPr>
              <w:jc w:val="left"/>
              <w:rPr>
                <w:rFonts w:ascii="Roboto" w:eastAsia="华文细黑" w:hAnsi="Roboto"/>
                <w:color w:val="000000"/>
                <w:szCs w:val="21"/>
              </w:rPr>
            </w:pPr>
            <w:r w:rsidRPr="00DE6B57">
              <w:rPr>
                <w:rFonts w:ascii="Roboto" w:eastAsia="华文细黑" w:hAnsi="Roboto"/>
                <w:szCs w:val="21"/>
              </w:rPr>
              <w:t>&lt; 0.1%</w:t>
            </w:r>
          </w:p>
        </w:tc>
      </w:tr>
      <w:tr w:rsidR="00975895" w:rsidRPr="00DE6B57" w14:paraId="7B65BD2F" w14:textId="77777777" w:rsidTr="008A2148">
        <w:trPr>
          <w:cantSplit/>
          <w:trHeight w:val="284"/>
          <w:tblHeader/>
          <w:jc w:val="center"/>
        </w:trPr>
        <w:tc>
          <w:tcPr>
            <w:tcW w:w="277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</w:tcPr>
          <w:p w14:paraId="71819FE7" w14:textId="77777777" w:rsidR="00975895" w:rsidRPr="008A2148" w:rsidRDefault="00975895" w:rsidP="008E36F0">
            <w:pPr>
              <w:rPr>
                <w:rFonts w:ascii="Roboto" w:eastAsia="华文细黑" w:hAnsi="Roboto"/>
                <w:color w:val="000000"/>
                <w:szCs w:val="21"/>
              </w:rPr>
            </w:pPr>
            <w:r w:rsidRPr="008A2148">
              <w:rPr>
                <w:rFonts w:ascii="Roboto" w:eastAsia="华文细黑" w:hAnsi="Roboto"/>
                <w:color w:val="000000"/>
                <w:szCs w:val="21"/>
              </w:rPr>
              <w:t>物方分辨率</w:t>
            </w:r>
          </w:p>
        </w:tc>
        <w:tc>
          <w:tcPr>
            <w:tcW w:w="743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14:paraId="14E04939" w14:textId="77777777" w:rsidR="00975895" w:rsidRPr="008A2148" w:rsidRDefault="00975895" w:rsidP="008E36F0">
            <w:pPr>
              <w:jc w:val="left"/>
              <w:rPr>
                <w:rFonts w:ascii="Roboto" w:eastAsia="华文细黑" w:hAnsi="Roboto"/>
                <w:color w:val="000000"/>
                <w:szCs w:val="21"/>
              </w:rPr>
            </w:pPr>
            <w:r w:rsidRPr="00DE6B57">
              <w:rPr>
                <w:rFonts w:ascii="Roboto" w:eastAsia="华文细黑" w:hAnsi="Roboto"/>
                <w:szCs w:val="21"/>
              </w:rPr>
              <w:t>10.4 µm</w:t>
            </w:r>
          </w:p>
        </w:tc>
      </w:tr>
      <w:tr w:rsidR="00975895" w:rsidRPr="00DE6B57" w14:paraId="4B90730A" w14:textId="77777777" w:rsidTr="008A2148">
        <w:trPr>
          <w:cantSplit/>
          <w:trHeight w:val="284"/>
          <w:tblHeader/>
          <w:jc w:val="center"/>
        </w:trPr>
        <w:tc>
          <w:tcPr>
            <w:tcW w:w="277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</w:tcPr>
          <w:p w14:paraId="0917BE19" w14:textId="77777777" w:rsidR="00975895" w:rsidRPr="008A2148" w:rsidRDefault="00975895" w:rsidP="008E36F0">
            <w:pPr>
              <w:rPr>
                <w:rFonts w:ascii="Roboto" w:eastAsia="华文细黑" w:hAnsi="Roboto"/>
                <w:color w:val="000000"/>
                <w:szCs w:val="21"/>
              </w:rPr>
            </w:pPr>
            <w:r w:rsidRPr="008A2148">
              <w:rPr>
                <w:rFonts w:ascii="Roboto" w:eastAsia="华文细黑" w:hAnsi="Roboto"/>
                <w:color w:val="000000"/>
                <w:szCs w:val="21"/>
              </w:rPr>
              <w:t>物方远心度</w:t>
            </w:r>
          </w:p>
        </w:tc>
        <w:tc>
          <w:tcPr>
            <w:tcW w:w="743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14:paraId="6EE468AC" w14:textId="77777777" w:rsidR="00975895" w:rsidRPr="008A2148" w:rsidRDefault="00975895" w:rsidP="008E36F0">
            <w:pPr>
              <w:jc w:val="left"/>
              <w:rPr>
                <w:rFonts w:ascii="Roboto" w:eastAsia="华文细黑" w:hAnsi="Roboto"/>
                <w:color w:val="000000"/>
                <w:szCs w:val="21"/>
              </w:rPr>
            </w:pPr>
            <w:r w:rsidRPr="00DE6B57">
              <w:rPr>
                <w:rFonts w:ascii="Roboto" w:eastAsia="华文细黑" w:hAnsi="Roboto"/>
                <w:szCs w:val="21"/>
              </w:rPr>
              <w:t>&lt; 0.1%</w:t>
            </w:r>
          </w:p>
        </w:tc>
      </w:tr>
      <w:tr w:rsidR="00975895" w:rsidRPr="00DE6B57" w14:paraId="3616BE26" w14:textId="77777777" w:rsidTr="008A2148">
        <w:trPr>
          <w:cantSplit/>
          <w:trHeight w:val="284"/>
          <w:tblHeader/>
          <w:jc w:val="center"/>
        </w:trPr>
        <w:tc>
          <w:tcPr>
            <w:tcW w:w="277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</w:tcPr>
          <w:p w14:paraId="7F9A177A" w14:textId="77777777" w:rsidR="00975895" w:rsidRPr="008A2148" w:rsidRDefault="00975895" w:rsidP="008E36F0">
            <w:pPr>
              <w:rPr>
                <w:rFonts w:ascii="Roboto" w:eastAsia="华文细黑" w:hAnsi="Roboto"/>
                <w:color w:val="000000"/>
                <w:szCs w:val="21"/>
              </w:rPr>
            </w:pPr>
            <w:r w:rsidRPr="008A2148">
              <w:rPr>
                <w:rFonts w:ascii="Roboto" w:eastAsia="华文细黑" w:hAnsi="Roboto"/>
                <w:color w:val="000000"/>
                <w:szCs w:val="21"/>
              </w:rPr>
              <w:t>像面尺寸</w:t>
            </w:r>
          </w:p>
        </w:tc>
        <w:tc>
          <w:tcPr>
            <w:tcW w:w="743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14:paraId="5583A326" w14:textId="77777777" w:rsidR="00975895" w:rsidRPr="008A2148" w:rsidRDefault="00975895" w:rsidP="008E36F0">
            <w:pPr>
              <w:jc w:val="left"/>
              <w:rPr>
                <w:rFonts w:ascii="Roboto" w:eastAsia="华文细黑" w:hAnsi="Roboto"/>
                <w:color w:val="000000"/>
                <w:szCs w:val="21"/>
              </w:rPr>
            </w:pPr>
            <w:r w:rsidRPr="00DE6B57">
              <w:rPr>
                <w:rFonts w:ascii="Roboto" w:eastAsia="华文细黑" w:hAnsi="Roboto"/>
                <w:szCs w:val="21"/>
              </w:rPr>
              <w:t>1.75"</w:t>
            </w:r>
          </w:p>
        </w:tc>
      </w:tr>
      <w:tr w:rsidR="00975895" w:rsidRPr="00DE6B57" w14:paraId="35015FFC" w14:textId="77777777" w:rsidTr="008A2148">
        <w:trPr>
          <w:cantSplit/>
          <w:trHeight w:val="284"/>
          <w:tblHeader/>
          <w:jc w:val="center"/>
        </w:trPr>
        <w:tc>
          <w:tcPr>
            <w:tcW w:w="10206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vAlign w:val="center"/>
          </w:tcPr>
          <w:p w14:paraId="21898D60" w14:textId="77777777" w:rsidR="00975895" w:rsidRPr="00DE6B57" w:rsidRDefault="00975895" w:rsidP="008E36F0">
            <w:pPr>
              <w:widowControl/>
              <w:jc w:val="left"/>
              <w:rPr>
                <w:rFonts w:ascii="Roboto" w:eastAsia="华文细黑" w:hAnsi="Roboto"/>
                <w:b/>
                <w:szCs w:val="21"/>
                <w:lang w:val="zh-CN"/>
              </w:rPr>
            </w:pPr>
            <w:r w:rsidRPr="00DE6B57">
              <w:rPr>
                <w:rFonts w:ascii="Roboto" w:eastAsia="华文细黑" w:hAnsi="Roboto"/>
                <w:b/>
                <w:szCs w:val="21"/>
                <w:lang w:val="zh-CN"/>
              </w:rPr>
              <w:t>结构</w:t>
            </w:r>
          </w:p>
        </w:tc>
      </w:tr>
      <w:tr w:rsidR="00975895" w:rsidRPr="00DE6B57" w14:paraId="608DA55F" w14:textId="77777777" w:rsidTr="008A2148">
        <w:trPr>
          <w:cantSplit/>
          <w:trHeight w:val="284"/>
          <w:tblHeader/>
          <w:jc w:val="center"/>
        </w:trPr>
        <w:tc>
          <w:tcPr>
            <w:tcW w:w="277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</w:tcPr>
          <w:p w14:paraId="10CC24A9" w14:textId="77777777" w:rsidR="00975895" w:rsidRPr="008A2148" w:rsidRDefault="00975895" w:rsidP="008E36F0">
            <w:pPr>
              <w:rPr>
                <w:rFonts w:ascii="Roboto" w:eastAsia="华文细黑" w:hAnsi="Roboto"/>
                <w:color w:val="000000"/>
                <w:szCs w:val="21"/>
              </w:rPr>
            </w:pPr>
            <w:r w:rsidRPr="008A2148">
              <w:rPr>
                <w:rFonts w:ascii="Roboto" w:eastAsia="华文细黑" w:hAnsi="Roboto"/>
                <w:color w:val="000000"/>
                <w:szCs w:val="21"/>
              </w:rPr>
              <w:t>接口类型</w:t>
            </w:r>
          </w:p>
        </w:tc>
        <w:tc>
          <w:tcPr>
            <w:tcW w:w="743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14:paraId="02A72045" w14:textId="77777777" w:rsidR="00975895" w:rsidRPr="008A2148" w:rsidRDefault="00975895" w:rsidP="008E36F0">
            <w:pPr>
              <w:jc w:val="left"/>
              <w:rPr>
                <w:rFonts w:ascii="Roboto" w:eastAsia="华文细黑" w:hAnsi="Roboto"/>
                <w:color w:val="000000"/>
                <w:szCs w:val="21"/>
              </w:rPr>
            </w:pPr>
            <w:r w:rsidRPr="00DE6B57">
              <w:rPr>
                <w:rFonts w:ascii="Roboto" w:eastAsia="华文细黑" w:hAnsi="Roboto"/>
                <w:szCs w:val="21"/>
              </w:rPr>
              <w:t>M42-Mount</w:t>
            </w:r>
          </w:p>
        </w:tc>
      </w:tr>
      <w:tr w:rsidR="00975895" w:rsidRPr="00DE6B57" w14:paraId="1AA002A0" w14:textId="77777777" w:rsidTr="008A2148">
        <w:trPr>
          <w:cantSplit/>
          <w:trHeight w:val="284"/>
          <w:tblHeader/>
          <w:jc w:val="center"/>
        </w:trPr>
        <w:tc>
          <w:tcPr>
            <w:tcW w:w="277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</w:tcPr>
          <w:p w14:paraId="350E1118" w14:textId="77777777" w:rsidR="00975895" w:rsidRPr="008A2148" w:rsidRDefault="00975895" w:rsidP="008E36F0">
            <w:pPr>
              <w:rPr>
                <w:rFonts w:ascii="Roboto" w:eastAsia="华文细黑" w:hAnsi="Roboto"/>
                <w:color w:val="000000"/>
                <w:szCs w:val="21"/>
              </w:rPr>
            </w:pPr>
            <w:r w:rsidRPr="008A2148">
              <w:rPr>
                <w:rFonts w:ascii="Roboto" w:eastAsia="华文细黑" w:hAnsi="Roboto"/>
                <w:color w:val="000000"/>
                <w:szCs w:val="21"/>
              </w:rPr>
              <w:t>同轴光</w:t>
            </w:r>
          </w:p>
        </w:tc>
        <w:tc>
          <w:tcPr>
            <w:tcW w:w="743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14:paraId="77B29F8E" w14:textId="77777777" w:rsidR="00975895" w:rsidRPr="008A2148" w:rsidRDefault="00975895" w:rsidP="008E36F0">
            <w:pPr>
              <w:jc w:val="left"/>
              <w:rPr>
                <w:rFonts w:ascii="Roboto" w:eastAsia="华文细黑" w:hAnsi="Roboto"/>
                <w:color w:val="000000"/>
                <w:szCs w:val="21"/>
              </w:rPr>
            </w:pPr>
            <w:r w:rsidRPr="00DE6B57">
              <w:rPr>
                <w:rFonts w:ascii="Roboto" w:eastAsia="华文细黑" w:hAnsi="Roboto"/>
                <w:szCs w:val="21"/>
              </w:rPr>
              <w:t>不支持</w:t>
            </w:r>
          </w:p>
        </w:tc>
      </w:tr>
      <w:tr w:rsidR="00975895" w:rsidRPr="00DE6B57" w14:paraId="3547EF3A" w14:textId="77777777" w:rsidTr="008A2148">
        <w:trPr>
          <w:cantSplit/>
          <w:trHeight w:val="284"/>
          <w:tblHeader/>
          <w:jc w:val="center"/>
        </w:trPr>
        <w:tc>
          <w:tcPr>
            <w:tcW w:w="277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</w:tcPr>
          <w:p w14:paraId="0791674E" w14:textId="77777777" w:rsidR="00975895" w:rsidRPr="008A2148" w:rsidRDefault="00975895" w:rsidP="008E36F0">
            <w:pPr>
              <w:rPr>
                <w:rFonts w:ascii="Roboto" w:eastAsia="华文细黑" w:hAnsi="Roboto"/>
                <w:color w:val="000000"/>
                <w:szCs w:val="21"/>
              </w:rPr>
            </w:pPr>
            <w:r w:rsidRPr="008A2148">
              <w:rPr>
                <w:rFonts w:ascii="Roboto" w:eastAsia="华文细黑" w:hAnsi="Roboto"/>
                <w:color w:val="000000"/>
                <w:szCs w:val="21"/>
              </w:rPr>
              <w:t>外形尺寸</w:t>
            </w:r>
          </w:p>
        </w:tc>
        <w:tc>
          <w:tcPr>
            <w:tcW w:w="743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14:paraId="7034D122" w14:textId="77777777" w:rsidR="00975895" w:rsidRPr="008A2148" w:rsidRDefault="00975895" w:rsidP="008E36F0">
            <w:pPr>
              <w:jc w:val="left"/>
              <w:rPr>
                <w:rFonts w:ascii="Roboto" w:eastAsia="华文细黑" w:hAnsi="Roboto"/>
                <w:color w:val="000000"/>
                <w:szCs w:val="21"/>
              </w:rPr>
            </w:pPr>
            <w:r w:rsidRPr="00DE6B57">
              <w:rPr>
                <w:rFonts w:ascii="Roboto" w:eastAsia="华文细黑" w:hAnsi="Roboto"/>
                <w:szCs w:val="21"/>
              </w:rPr>
              <w:t>209.3 mm × Φ66 mm</w:t>
            </w:r>
          </w:p>
        </w:tc>
      </w:tr>
      <w:tr w:rsidR="00975895" w:rsidRPr="00DE6B57" w14:paraId="786754D6" w14:textId="77777777" w:rsidTr="008A2148">
        <w:trPr>
          <w:cantSplit/>
          <w:trHeight w:val="284"/>
          <w:tblHeader/>
          <w:jc w:val="center"/>
        </w:trPr>
        <w:tc>
          <w:tcPr>
            <w:tcW w:w="277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</w:tcPr>
          <w:p w14:paraId="23B150E0" w14:textId="77777777" w:rsidR="00975895" w:rsidRPr="008A2148" w:rsidRDefault="00975895" w:rsidP="008E36F0">
            <w:pPr>
              <w:rPr>
                <w:rFonts w:ascii="Roboto" w:eastAsia="华文细黑" w:hAnsi="Roboto"/>
                <w:color w:val="000000"/>
                <w:szCs w:val="21"/>
              </w:rPr>
            </w:pPr>
            <w:r w:rsidRPr="008A2148">
              <w:rPr>
                <w:rFonts w:ascii="Roboto" w:eastAsia="华文细黑" w:hAnsi="Roboto"/>
                <w:color w:val="000000"/>
                <w:szCs w:val="21"/>
              </w:rPr>
              <w:t>温度</w:t>
            </w:r>
          </w:p>
        </w:tc>
        <w:tc>
          <w:tcPr>
            <w:tcW w:w="743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14:paraId="64785BD1" w14:textId="77777777" w:rsidR="00975895" w:rsidRPr="008A2148" w:rsidRDefault="00975895" w:rsidP="008E36F0">
            <w:pPr>
              <w:jc w:val="left"/>
              <w:rPr>
                <w:rFonts w:ascii="Roboto" w:eastAsia="华文细黑" w:hAnsi="Roboto"/>
                <w:color w:val="000000"/>
                <w:szCs w:val="21"/>
              </w:rPr>
            </w:pPr>
            <w:r w:rsidRPr="00DE6B57">
              <w:rPr>
                <w:rFonts w:ascii="Roboto" w:eastAsia="华文细黑" w:hAnsi="Roboto"/>
                <w:szCs w:val="21"/>
              </w:rPr>
              <w:t>-10~50℃</w:t>
            </w:r>
          </w:p>
        </w:tc>
      </w:tr>
      <w:tr w:rsidR="00975895" w:rsidRPr="00DE6B57" w14:paraId="293856DE" w14:textId="77777777" w:rsidTr="008A2148">
        <w:trPr>
          <w:cantSplit/>
          <w:trHeight w:val="284"/>
          <w:tblHeader/>
          <w:jc w:val="center"/>
        </w:trPr>
        <w:tc>
          <w:tcPr>
            <w:tcW w:w="10206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vAlign w:val="center"/>
          </w:tcPr>
          <w:p w14:paraId="2F2E95DF" w14:textId="77777777" w:rsidR="00975895" w:rsidRPr="00DE6B57" w:rsidRDefault="00975895" w:rsidP="008E36F0">
            <w:pPr>
              <w:widowControl/>
              <w:jc w:val="left"/>
              <w:rPr>
                <w:rFonts w:ascii="Roboto" w:eastAsia="华文细黑" w:hAnsi="Roboto"/>
                <w:b/>
                <w:szCs w:val="21"/>
                <w:lang w:val="zh-CN"/>
              </w:rPr>
            </w:pPr>
            <w:r w:rsidRPr="00DE6B57">
              <w:rPr>
                <w:rFonts w:ascii="Roboto" w:eastAsia="华文细黑" w:hAnsi="Roboto"/>
                <w:b/>
                <w:szCs w:val="21"/>
                <w:lang w:val="zh-CN"/>
              </w:rPr>
              <w:t>一般规范</w:t>
            </w:r>
          </w:p>
        </w:tc>
      </w:tr>
      <w:tr w:rsidR="00975895" w:rsidRPr="00DE6B57" w14:paraId="4AE8E061" w14:textId="77777777" w:rsidTr="008A2148">
        <w:trPr>
          <w:cantSplit/>
          <w:trHeight w:val="284"/>
          <w:tblHeader/>
          <w:jc w:val="center"/>
        </w:trPr>
        <w:tc>
          <w:tcPr>
            <w:tcW w:w="277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</w:tcPr>
          <w:p w14:paraId="716947BB" w14:textId="77777777" w:rsidR="00975895" w:rsidRPr="008A2148" w:rsidRDefault="00975895" w:rsidP="008E36F0">
            <w:pPr>
              <w:rPr>
                <w:rFonts w:ascii="Roboto" w:eastAsia="华文细黑" w:hAnsi="Roboto"/>
                <w:color w:val="000000"/>
                <w:szCs w:val="21"/>
              </w:rPr>
            </w:pPr>
            <w:r w:rsidRPr="008A2148">
              <w:rPr>
                <w:rFonts w:ascii="Roboto" w:eastAsia="华文细黑" w:hAnsi="Roboto"/>
                <w:color w:val="000000"/>
                <w:szCs w:val="21"/>
              </w:rPr>
              <w:t>认证</w:t>
            </w:r>
          </w:p>
        </w:tc>
        <w:tc>
          <w:tcPr>
            <w:tcW w:w="743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14:paraId="6EF1BCE7" w14:textId="77777777" w:rsidR="00975895" w:rsidRPr="008A2148" w:rsidRDefault="00975895" w:rsidP="008E36F0">
            <w:pPr>
              <w:jc w:val="left"/>
              <w:rPr>
                <w:rFonts w:ascii="Roboto" w:eastAsia="华文细黑" w:hAnsi="Roboto"/>
                <w:color w:val="000000"/>
                <w:szCs w:val="21"/>
              </w:rPr>
            </w:pPr>
            <w:r w:rsidRPr="00DE6B57">
              <w:rPr>
                <w:rFonts w:ascii="Roboto" w:eastAsia="华文细黑" w:hAnsi="Roboto"/>
                <w:szCs w:val="21"/>
              </w:rPr>
              <w:t>RoHS2.0</w:t>
            </w:r>
          </w:p>
        </w:tc>
      </w:tr>
    </w:tbl>
    <w:p w14:paraId="62F4C9D2" w14:textId="77777777" w:rsidR="00817965" w:rsidRPr="00817965" w:rsidRDefault="001A5242" w:rsidP="00817965">
      <w:pPr>
        <w:spacing w:line="400" w:lineRule="exact"/>
        <w:ind w:left="-851"/>
        <w:jc w:val="left"/>
      </w:pPr>
      <w:r w:rsidRPr="00817965">
        <w:rPr>
          <w:rFonts w:ascii="Roboto" w:eastAsia="华文细黑" w:hAnsi="Roboto" w:hint="eastAsia"/>
          <w:color w:val="000000"/>
          <w:szCs w:val="21"/>
        </w:rPr>
        <w:t>*</w:t>
      </w:r>
      <w:r w:rsidRPr="00817965">
        <w:rPr>
          <w:rFonts w:ascii="Roboto" w:eastAsia="华文细黑" w:hAnsi="Roboto" w:hint="eastAsia"/>
          <w:color w:val="000000"/>
          <w:szCs w:val="21"/>
        </w:rPr>
        <w:t>景深为像方最大弥散圆直径为</w:t>
      </w:r>
      <w:r w:rsidRPr="00817965">
        <w:rPr>
          <w:rFonts w:ascii="Roboto" w:eastAsia="华文细黑" w:hAnsi="Roboto" w:hint="eastAsia"/>
          <w:color w:val="000000"/>
          <w:szCs w:val="21"/>
        </w:rPr>
        <w:t>40 µm</w:t>
      </w:r>
      <w:r w:rsidRPr="00817965">
        <w:rPr>
          <w:rFonts w:ascii="Roboto" w:eastAsia="华文细黑" w:hAnsi="Roboto" w:hint="eastAsia"/>
          <w:color w:val="000000"/>
          <w:szCs w:val="21"/>
        </w:rPr>
        <w:t>时的理论计算值</w:t>
      </w:r>
    </w:p>
    <w:p w14:paraId="63EF5C4C" w14:textId="77777777" w:rsidR="008001F7" w:rsidRDefault="008001F7" w:rsidP="008001F7">
      <w:pPr>
        <w:ind w:left="-851"/>
        <w:jc w:val="left"/>
        <w:rPr>
          <w:rStyle w:val="fontstyle01"/>
          <w:rFonts w:ascii="Calibri" w:eastAsia="华文细黑" w:hAnsi="Calibri" w:hint="default"/>
          <w:color w:val="000000"/>
          <w:sz w:val="24"/>
          <w:szCs w:val="24"/>
        </w:rPr>
      </w:pPr>
    </w:p>
    <w:p w14:paraId="70B4B5BC" w14:textId="77777777" w:rsidR="00B77C2D" w:rsidRPr="008001F7" w:rsidRDefault="00B77C2D" w:rsidP="008001F7">
      <w:pPr>
        <w:ind w:left="-851"/>
        <w:jc w:val="left"/>
        <w:rPr>
          <w:rStyle w:val="fontstyle01"/>
          <w:rFonts w:ascii="Calibri" w:eastAsia="华文细黑" w:hAnsi="Calibri" w:hint="default"/>
          <w:color w:val="000000"/>
          <w:sz w:val="24"/>
          <w:szCs w:val="24"/>
        </w:rPr>
      </w:pPr>
    </w:p>
    <w:p w14:paraId="1F76B6E2" w14:textId="77777777" w:rsidR="00461479" w:rsidRPr="00461479" w:rsidRDefault="001A5242" w:rsidP="00E055B8">
      <w:pPr>
        <w:ind w:left="-851"/>
        <w:contextualSpacing/>
        <w:textAlignment w:val="center"/>
        <w:rPr>
          <w:rFonts w:ascii="Calibri" w:hAnsi="Calibri"/>
          <w:b/>
          <w:sz w:val="28"/>
          <w:szCs w:val="24"/>
        </w:rPr>
      </w:pPr>
      <w:r w:rsidRPr="00157258">
        <w:rPr>
          <w:rStyle w:val="fontstyle01"/>
          <w:rFonts w:hint="default"/>
          <w:b/>
          <w:color w:val="FF7500"/>
        </w:rPr>
        <w:t>外形尺寸</w:t>
      </w:r>
    </w:p>
    <w:p w14:paraId="2852C588" w14:textId="77777777" w:rsidR="00FD1C64" w:rsidRDefault="00295726" w:rsidP="00D512CE">
      <w:pPr>
        <w:jc w:val="center"/>
        <w:rPr>
          <w:rFonts w:hAnsi="微软雅黑"/>
        </w:rPr>
      </w:pPr>
      <w:r>
        <w:rPr>
          <w:noProof/>
        </w:rPr>
        <w:pict w14:anchorId="51325AF5">
          <v:shape id="图片 23" o:spid="_x0000_i1032" type="#_x0000_t75" style="width:424.5pt;height:169pt;visibility:visible" o:bordertopcolor="#d9d9d9" o:borderleftcolor="#d9d9d9" o:borderbottomcolor="#d9d9d9" o:borderrightcolor="#d9d9d9">
            <v:imagedata r:id="rId9" o:title=""/>
          </v:shape>
        </w:pict>
      </w:r>
    </w:p>
    <w:p w14:paraId="0A70CC8C" w14:textId="77777777" w:rsidR="008001F7" w:rsidRDefault="008001F7" w:rsidP="008001F7">
      <w:pPr>
        <w:ind w:left="-851"/>
        <w:jc w:val="left"/>
        <w:rPr>
          <w:rStyle w:val="fontstyle01"/>
          <w:rFonts w:ascii="Calibri" w:eastAsia="华文细黑" w:hAnsi="Calibri" w:hint="default"/>
          <w:color w:val="000000"/>
          <w:sz w:val="24"/>
          <w:szCs w:val="24"/>
        </w:rPr>
      </w:pPr>
    </w:p>
    <w:sectPr w:rsidR="008001F7" w:rsidSect="00F05166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134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E880F" w14:textId="77777777" w:rsidR="00ED08BF" w:rsidRDefault="00ED08BF" w:rsidP="001E51EA">
      <w:r>
        <w:separator/>
      </w:r>
    </w:p>
  </w:endnote>
  <w:endnote w:type="continuationSeparator" w:id="0">
    <w:p w14:paraId="50DB3788" w14:textId="77777777" w:rsidR="00ED08BF" w:rsidRDefault="00ED08BF" w:rsidP="001E5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57A18" w14:textId="77777777" w:rsidR="00C54A69" w:rsidRDefault="00C54A6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84206" w14:textId="77777777" w:rsidR="00ED08BF" w:rsidRDefault="00ED08BF" w:rsidP="001E51EA">
      <w:r>
        <w:separator/>
      </w:r>
    </w:p>
  </w:footnote>
  <w:footnote w:type="continuationSeparator" w:id="0">
    <w:p w14:paraId="6E1BF3AB" w14:textId="77777777" w:rsidR="00ED08BF" w:rsidRDefault="00ED08BF" w:rsidP="001E5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E05DC" w14:textId="77777777" w:rsidR="00F20A0E" w:rsidRDefault="00295726" w:rsidP="00427A1C">
    <w:r>
      <w:rPr>
        <w:noProof/>
      </w:rPr>
      <w:pict w14:anchorId="02AF6E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2" o:spid="_x0000_s2051" type="#_x0000_t75" style="position:absolute;left:0;text-align:left;margin-left:1628.25pt;margin-top:-42pt;width:593.95pt;height:840.2pt;z-index:-2516597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>
          <v:imagedata r:id="rId1" o:title=""/>
          <w10:wrap anchorx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BBA2B" w14:textId="77777777" w:rsidR="00DE48FB" w:rsidRDefault="00DE48F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55FB9" w14:textId="77777777" w:rsidR="007F5964" w:rsidRPr="001E51EA" w:rsidRDefault="00295726" w:rsidP="001E51EA">
    <w:r>
      <w:rPr>
        <w:noProof/>
      </w:rPr>
      <w:pict w14:anchorId="5073A5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12" o:spid="_x0000_s2049" type="#_x0000_t75" style="position:absolute;left:0;text-align:left;margin-left:1627.35pt;margin-top:-41.8pt;width:593.65pt;height:839.75pt;z-index:-25165875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>
          <v:imagedata r:id="rId1" o:title=""/>
          <w10:wrap anchorx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9F53B" w14:textId="77777777" w:rsidR="00DE48FB" w:rsidRDefault="00DE48F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01.5pt;height:301.5pt" o:bullet="t">
        <v:imagedata r:id="rId1" o:title="未命名_副本"/>
      </v:shape>
    </w:pict>
  </w:numPicBullet>
  <w:numPicBullet w:numPicBulletId="1">
    <w:pict>
      <v:shape id="_x0000_i1027" type="#_x0000_t75" style="width:148.5pt;height:148.5pt" o:bullet="t">
        <v:imagedata r:id="rId2" o:title="未命名_副本"/>
      </v:shape>
    </w:pict>
  </w:numPicBullet>
  <w:numPicBullet w:numPicBulletId="2">
    <w:pict>
      <v:shape id="_x0000_i1028" type="#_x0000_t75" style="width:16pt;height:16pt" o:bullet="t">
        <v:imagedata r:id="rId3" o:title="未命名_副本"/>
      </v:shape>
    </w:pict>
  </w:numPicBullet>
  <w:numPicBullet w:numPicBulletId="3">
    <w:pict>
      <v:shape id="_x0000_i1029" type="#_x0000_t75" style="width:11.5pt;height:11.5pt" o:bullet="t">
        <v:imagedata r:id="rId4" o:title="未命名_副本"/>
      </v:shape>
    </w:pict>
  </w:numPicBullet>
  <w:numPicBullet w:numPicBulletId="4">
    <w:pict>
      <v:shape id="_x0000_i1030" type="#_x0000_t75" style="width:7.5pt;height:7.5pt" o:bullet="t">
        <v:imagedata r:id="rId5" o:title="未命名_副本"/>
      </v:shape>
    </w:pict>
  </w:numPicBullet>
  <w:numPicBullet w:numPicBulletId="5">
    <w:pict>
      <v:shape id="_x0000_i1031" type="#_x0000_t75" style="width:4.5pt;height:4.5pt" o:bullet="t">
        <v:imagedata r:id="rId6" o:title="未命名_副本"/>
      </v:shape>
    </w:pict>
  </w:numPicBullet>
  <w:abstractNum w:abstractNumId="0" w15:restartNumberingAfterBreak="0">
    <w:nsid w:val="02E12961"/>
    <w:multiLevelType w:val="hybridMultilevel"/>
    <w:tmpl w:val="2D9AF52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EC49F4"/>
    <w:multiLevelType w:val="hybridMultilevel"/>
    <w:tmpl w:val="FE7464B0"/>
    <w:lvl w:ilvl="0" w:tplc="669E5AB8">
      <w:start w:val="1"/>
      <w:numFmt w:val="bullet"/>
      <w:lvlText w:val=""/>
      <w:lvlPicBulletId w:val="2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DC96E56"/>
    <w:multiLevelType w:val="hybridMultilevel"/>
    <w:tmpl w:val="50621E44"/>
    <w:lvl w:ilvl="0" w:tplc="007E4D8E">
      <w:start w:val="1"/>
      <w:numFmt w:val="bullet"/>
      <w:lvlText w:val=""/>
      <w:lvlPicBulletId w:val="3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E343055"/>
    <w:multiLevelType w:val="hybridMultilevel"/>
    <w:tmpl w:val="F086DA1E"/>
    <w:lvl w:ilvl="0" w:tplc="3FAAB292">
      <w:start w:val="1"/>
      <w:numFmt w:val="bullet"/>
      <w:lvlText w:val=""/>
      <w:lvlPicBulletId w:val="5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57F02FC"/>
    <w:multiLevelType w:val="hybridMultilevel"/>
    <w:tmpl w:val="3692DB18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D651B8D"/>
    <w:multiLevelType w:val="hybridMultilevel"/>
    <w:tmpl w:val="5330C974"/>
    <w:lvl w:ilvl="0" w:tplc="3FAAB292">
      <w:start w:val="1"/>
      <w:numFmt w:val="bullet"/>
      <w:lvlText w:val=""/>
      <w:lvlPicBulletId w:val="5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2144B82"/>
    <w:multiLevelType w:val="hybridMultilevel"/>
    <w:tmpl w:val="0F8CD42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32027D7"/>
    <w:multiLevelType w:val="hybridMultilevel"/>
    <w:tmpl w:val="FE3CE140"/>
    <w:lvl w:ilvl="0" w:tplc="CC4ADD1A">
      <w:start w:val="1"/>
      <w:numFmt w:val="bullet"/>
      <w:lvlText w:val=""/>
      <w:lvlPicBulletId w:val="1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5E61276"/>
    <w:multiLevelType w:val="hybridMultilevel"/>
    <w:tmpl w:val="3DBCCD3C"/>
    <w:lvl w:ilvl="0" w:tplc="3C20E8FE">
      <w:start w:val="1"/>
      <w:numFmt w:val="bullet"/>
      <w:lvlText w:val=""/>
      <w:lvlJc w:val="left"/>
      <w:pPr>
        <w:ind w:left="113" w:hanging="113"/>
      </w:pPr>
      <w:rPr>
        <w:rFonts w:ascii="Wingdings" w:hAnsi="Wingdings" w:hint="default"/>
        <w:color w:val="FF7500"/>
        <w:spacing w:val="0"/>
        <w:sz w:val="28"/>
        <w:szCs w:val="15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BED6945"/>
    <w:multiLevelType w:val="hybridMultilevel"/>
    <w:tmpl w:val="88386436"/>
    <w:lvl w:ilvl="0" w:tplc="734EE72C">
      <w:start w:val="1"/>
      <w:numFmt w:val="bullet"/>
      <w:lvlText w:val=""/>
      <w:lvlPicBulletId w:val="4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B890ADB"/>
    <w:multiLevelType w:val="hybridMultilevel"/>
    <w:tmpl w:val="5C464AAC"/>
    <w:lvl w:ilvl="0" w:tplc="1C18073A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FF7500"/>
        <w:sz w:val="2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7"/>
  </w:num>
  <w:num w:numId="6">
    <w:abstractNumId w:val="2"/>
  </w:num>
  <w:num w:numId="7">
    <w:abstractNumId w:val="9"/>
  </w:num>
  <w:num w:numId="8">
    <w:abstractNumId w:val="5"/>
  </w:num>
  <w:num w:numId="9">
    <w:abstractNumId w:val="3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2" style="mso-width-relative:margin;mso-height-relative:margin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C2139"/>
    <w:rsid w:val="00000BDC"/>
    <w:rsid w:val="00003624"/>
    <w:rsid w:val="00012221"/>
    <w:rsid w:val="00012678"/>
    <w:rsid w:val="000153EF"/>
    <w:rsid w:val="00023655"/>
    <w:rsid w:val="00023700"/>
    <w:rsid w:val="000322FF"/>
    <w:rsid w:val="0003397B"/>
    <w:rsid w:val="00041D35"/>
    <w:rsid w:val="00046B53"/>
    <w:rsid w:val="00047392"/>
    <w:rsid w:val="0005007A"/>
    <w:rsid w:val="00056EF9"/>
    <w:rsid w:val="00064FF7"/>
    <w:rsid w:val="00070659"/>
    <w:rsid w:val="0007108F"/>
    <w:rsid w:val="000744FE"/>
    <w:rsid w:val="00075E42"/>
    <w:rsid w:val="00091778"/>
    <w:rsid w:val="00092A24"/>
    <w:rsid w:val="0009574B"/>
    <w:rsid w:val="000969CD"/>
    <w:rsid w:val="000A1FCD"/>
    <w:rsid w:val="000B1237"/>
    <w:rsid w:val="000B2BAA"/>
    <w:rsid w:val="000B3ECA"/>
    <w:rsid w:val="000B7312"/>
    <w:rsid w:val="000D1D07"/>
    <w:rsid w:val="000D264E"/>
    <w:rsid w:val="000D41CB"/>
    <w:rsid w:val="000E1F6D"/>
    <w:rsid w:val="000E1F77"/>
    <w:rsid w:val="000E2555"/>
    <w:rsid w:val="000F0025"/>
    <w:rsid w:val="000F0255"/>
    <w:rsid w:val="000F1F90"/>
    <w:rsid w:val="000F42BB"/>
    <w:rsid w:val="000F4FAA"/>
    <w:rsid w:val="000F5F33"/>
    <w:rsid w:val="00113A06"/>
    <w:rsid w:val="00113D5D"/>
    <w:rsid w:val="00115905"/>
    <w:rsid w:val="001209FA"/>
    <w:rsid w:val="00124653"/>
    <w:rsid w:val="0012512C"/>
    <w:rsid w:val="001365EC"/>
    <w:rsid w:val="00136891"/>
    <w:rsid w:val="00151582"/>
    <w:rsid w:val="00153C04"/>
    <w:rsid w:val="00157E47"/>
    <w:rsid w:val="001767E4"/>
    <w:rsid w:val="00180639"/>
    <w:rsid w:val="00182A03"/>
    <w:rsid w:val="00184A03"/>
    <w:rsid w:val="00186673"/>
    <w:rsid w:val="001A4084"/>
    <w:rsid w:val="001A5242"/>
    <w:rsid w:val="001A764D"/>
    <w:rsid w:val="001B28C1"/>
    <w:rsid w:val="001B3379"/>
    <w:rsid w:val="001C00D3"/>
    <w:rsid w:val="001D060A"/>
    <w:rsid w:val="001D2FEF"/>
    <w:rsid w:val="001D7D25"/>
    <w:rsid w:val="001E51EA"/>
    <w:rsid w:val="002178CC"/>
    <w:rsid w:val="00222388"/>
    <w:rsid w:val="002247A8"/>
    <w:rsid w:val="002259ED"/>
    <w:rsid w:val="00227D1C"/>
    <w:rsid w:val="00230BAC"/>
    <w:rsid w:val="002315D0"/>
    <w:rsid w:val="00233640"/>
    <w:rsid w:val="002351EE"/>
    <w:rsid w:val="00237EA3"/>
    <w:rsid w:val="002415AB"/>
    <w:rsid w:val="002431B8"/>
    <w:rsid w:val="00251CA8"/>
    <w:rsid w:val="00253968"/>
    <w:rsid w:val="00263E43"/>
    <w:rsid w:val="0027385A"/>
    <w:rsid w:val="002862DD"/>
    <w:rsid w:val="00295726"/>
    <w:rsid w:val="00295A07"/>
    <w:rsid w:val="002964A6"/>
    <w:rsid w:val="00297259"/>
    <w:rsid w:val="002A0A90"/>
    <w:rsid w:val="002A68F8"/>
    <w:rsid w:val="002B1512"/>
    <w:rsid w:val="002B2E8D"/>
    <w:rsid w:val="002B2F7F"/>
    <w:rsid w:val="002B3EC0"/>
    <w:rsid w:val="002B6742"/>
    <w:rsid w:val="002D3CBE"/>
    <w:rsid w:val="002D6523"/>
    <w:rsid w:val="002D67F2"/>
    <w:rsid w:val="002D6EBA"/>
    <w:rsid w:val="002F5386"/>
    <w:rsid w:val="00300182"/>
    <w:rsid w:val="0030696D"/>
    <w:rsid w:val="00307991"/>
    <w:rsid w:val="00310CBD"/>
    <w:rsid w:val="00321EA4"/>
    <w:rsid w:val="0032245F"/>
    <w:rsid w:val="003224C8"/>
    <w:rsid w:val="00326265"/>
    <w:rsid w:val="00341796"/>
    <w:rsid w:val="0034628A"/>
    <w:rsid w:val="00346A47"/>
    <w:rsid w:val="00350BDE"/>
    <w:rsid w:val="00353811"/>
    <w:rsid w:val="00362D3A"/>
    <w:rsid w:val="00364D2C"/>
    <w:rsid w:val="0037001D"/>
    <w:rsid w:val="003755E7"/>
    <w:rsid w:val="003760E8"/>
    <w:rsid w:val="0037622E"/>
    <w:rsid w:val="00377932"/>
    <w:rsid w:val="00382EC4"/>
    <w:rsid w:val="003908F5"/>
    <w:rsid w:val="00391A81"/>
    <w:rsid w:val="00393A2F"/>
    <w:rsid w:val="003940E7"/>
    <w:rsid w:val="00397479"/>
    <w:rsid w:val="00397B14"/>
    <w:rsid w:val="003B0BFA"/>
    <w:rsid w:val="003B6809"/>
    <w:rsid w:val="003B7A73"/>
    <w:rsid w:val="003C0E75"/>
    <w:rsid w:val="003E2385"/>
    <w:rsid w:val="003E2DE5"/>
    <w:rsid w:val="003F0644"/>
    <w:rsid w:val="003F67B5"/>
    <w:rsid w:val="00400AC6"/>
    <w:rsid w:val="00402177"/>
    <w:rsid w:val="00402A86"/>
    <w:rsid w:val="00405468"/>
    <w:rsid w:val="00407EBA"/>
    <w:rsid w:val="004200A4"/>
    <w:rsid w:val="00420E61"/>
    <w:rsid w:val="00426180"/>
    <w:rsid w:val="004269AF"/>
    <w:rsid w:val="00427A1C"/>
    <w:rsid w:val="00427F32"/>
    <w:rsid w:val="004311ED"/>
    <w:rsid w:val="004329CE"/>
    <w:rsid w:val="00436F6A"/>
    <w:rsid w:val="0044173C"/>
    <w:rsid w:val="004525A7"/>
    <w:rsid w:val="004653BD"/>
    <w:rsid w:val="004728C9"/>
    <w:rsid w:val="00473714"/>
    <w:rsid w:val="0048060F"/>
    <w:rsid w:val="00491B2A"/>
    <w:rsid w:val="004A58D5"/>
    <w:rsid w:val="004A6236"/>
    <w:rsid w:val="004B003D"/>
    <w:rsid w:val="004B71A1"/>
    <w:rsid w:val="004B76AB"/>
    <w:rsid w:val="004D42D1"/>
    <w:rsid w:val="004D57B1"/>
    <w:rsid w:val="004E3F1D"/>
    <w:rsid w:val="004E5974"/>
    <w:rsid w:val="004E6F49"/>
    <w:rsid w:val="005055B8"/>
    <w:rsid w:val="00505AFA"/>
    <w:rsid w:val="005069CC"/>
    <w:rsid w:val="00513748"/>
    <w:rsid w:val="00525734"/>
    <w:rsid w:val="00526CD3"/>
    <w:rsid w:val="00531F14"/>
    <w:rsid w:val="005343CA"/>
    <w:rsid w:val="0055278C"/>
    <w:rsid w:val="00552977"/>
    <w:rsid w:val="00556399"/>
    <w:rsid w:val="00556F89"/>
    <w:rsid w:val="00557E8C"/>
    <w:rsid w:val="00566444"/>
    <w:rsid w:val="005674AF"/>
    <w:rsid w:val="00575E62"/>
    <w:rsid w:val="00580958"/>
    <w:rsid w:val="005851E1"/>
    <w:rsid w:val="00592ECE"/>
    <w:rsid w:val="00593891"/>
    <w:rsid w:val="005958EC"/>
    <w:rsid w:val="005B47FA"/>
    <w:rsid w:val="005C1B3E"/>
    <w:rsid w:val="005C328B"/>
    <w:rsid w:val="005D1FE3"/>
    <w:rsid w:val="005E3480"/>
    <w:rsid w:val="006009D9"/>
    <w:rsid w:val="00601F85"/>
    <w:rsid w:val="0061061D"/>
    <w:rsid w:val="006125B9"/>
    <w:rsid w:val="00615B42"/>
    <w:rsid w:val="00625C99"/>
    <w:rsid w:val="006365CB"/>
    <w:rsid w:val="00657F58"/>
    <w:rsid w:val="00662BC4"/>
    <w:rsid w:val="00674DB1"/>
    <w:rsid w:val="006755F8"/>
    <w:rsid w:val="006803B2"/>
    <w:rsid w:val="00682A6C"/>
    <w:rsid w:val="00682B86"/>
    <w:rsid w:val="0068421E"/>
    <w:rsid w:val="0068628C"/>
    <w:rsid w:val="006942AA"/>
    <w:rsid w:val="006A143D"/>
    <w:rsid w:val="006A1795"/>
    <w:rsid w:val="006A69A9"/>
    <w:rsid w:val="006B54C9"/>
    <w:rsid w:val="006D6E63"/>
    <w:rsid w:val="006E07FB"/>
    <w:rsid w:val="006E1641"/>
    <w:rsid w:val="006E1C64"/>
    <w:rsid w:val="00711587"/>
    <w:rsid w:val="007120B6"/>
    <w:rsid w:val="007126A5"/>
    <w:rsid w:val="0071412A"/>
    <w:rsid w:val="00717AB4"/>
    <w:rsid w:val="0072092B"/>
    <w:rsid w:val="0073358E"/>
    <w:rsid w:val="00735F0C"/>
    <w:rsid w:val="0074278E"/>
    <w:rsid w:val="00745B94"/>
    <w:rsid w:val="00746113"/>
    <w:rsid w:val="0074682F"/>
    <w:rsid w:val="007523C0"/>
    <w:rsid w:val="007660D5"/>
    <w:rsid w:val="00774789"/>
    <w:rsid w:val="0077512D"/>
    <w:rsid w:val="00785F83"/>
    <w:rsid w:val="007908F8"/>
    <w:rsid w:val="0079436F"/>
    <w:rsid w:val="00796D9F"/>
    <w:rsid w:val="007A48D8"/>
    <w:rsid w:val="007B0A7F"/>
    <w:rsid w:val="007B37E5"/>
    <w:rsid w:val="007B7D6D"/>
    <w:rsid w:val="007D24C9"/>
    <w:rsid w:val="007E1C65"/>
    <w:rsid w:val="007E5EC9"/>
    <w:rsid w:val="007F32FD"/>
    <w:rsid w:val="007F5614"/>
    <w:rsid w:val="007F5964"/>
    <w:rsid w:val="008001F7"/>
    <w:rsid w:val="00802E78"/>
    <w:rsid w:val="00804AA9"/>
    <w:rsid w:val="00804C17"/>
    <w:rsid w:val="00810C55"/>
    <w:rsid w:val="00820D12"/>
    <w:rsid w:val="00824DD5"/>
    <w:rsid w:val="00834F5B"/>
    <w:rsid w:val="008402EC"/>
    <w:rsid w:val="00844191"/>
    <w:rsid w:val="00851178"/>
    <w:rsid w:val="0085675B"/>
    <w:rsid w:val="00861946"/>
    <w:rsid w:val="00866BB8"/>
    <w:rsid w:val="00872810"/>
    <w:rsid w:val="008728CC"/>
    <w:rsid w:val="008742AD"/>
    <w:rsid w:val="0087446F"/>
    <w:rsid w:val="0088441E"/>
    <w:rsid w:val="00891D09"/>
    <w:rsid w:val="008933AC"/>
    <w:rsid w:val="00897190"/>
    <w:rsid w:val="008A0B85"/>
    <w:rsid w:val="008A2148"/>
    <w:rsid w:val="008A391C"/>
    <w:rsid w:val="008B424B"/>
    <w:rsid w:val="008C067D"/>
    <w:rsid w:val="008C643A"/>
    <w:rsid w:val="008C7C2B"/>
    <w:rsid w:val="008D08A0"/>
    <w:rsid w:val="008D4000"/>
    <w:rsid w:val="008D7205"/>
    <w:rsid w:val="008E16F2"/>
    <w:rsid w:val="008E36F0"/>
    <w:rsid w:val="008E4399"/>
    <w:rsid w:val="008E4F05"/>
    <w:rsid w:val="008E694F"/>
    <w:rsid w:val="008F364A"/>
    <w:rsid w:val="009168EE"/>
    <w:rsid w:val="00940A35"/>
    <w:rsid w:val="009411D2"/>
    <w:rsid w:val="009429A9"/>
    <w:rsid w:val="00944720"/>
    <w:rsid w:val="0095367B"/>
    <w:rsid w:val="00953A31"/>
    <w:rsid w:val="00956CCB"/>
    <w:rsid w:val="0096243F"/>
    <w:rsid w:val="009631AF"/>
    <w:rsid w:val="00970B56"/>
    <w:rsid w:val="009752EF"/>
    <w:rsid w:val="00975725"/>
    <w:rsid w:val="00975895"/>
    <w:rsid w:val="00977DA8"/>
    <w:rsid w:val="00985BD3"/>
    <w:rsid w:val="00991D55"/>
    <w:rsid w:val="00997EBB"/>
    <w:rsid w:val="009C3DA0"/>
    <w:rsid w:val="009C6D1F"/>
    <w:rsid w:val="009D238E"/>
    <w:rsid w:val="009D4D0F"/>
    <w:rsid w:val="009D545A"/>
    <w:rsid w:val="009D7E43"/>
    <w:rsid w:val="009E08E0"/>
    <w:rsid w:val="009E2003"/>
    <w:rsid w:val="009E7E55"/>
    <w:rsid w:val="009F10F8"/>
    <w:rsid w:val="009F370A"/>
    <w:rsid w:val="00A02D1F"/>
    <w:rsid w:val="00A0428A"/>
    <w:rsid w:val="00A05481"/>
    <w:rsid w:val="00A0724F"/>
    <w:rsid w:val="00A13D14"/>
    <w:rsid w:val="00A2148F"/>
    <w:rsid w:val="00A2168E"/>
    <w:rsid w:val="00A26060"/>
    <w:rsid w:val="00A26529"/>
    <w:rsid w:val="00A36E4A"/>
    <w:rsid w:val="00A41857"/>
    <w:rsid w:val="00A43876"/>
    <w:rsid w:val="00A4762F"/>
    <w:rsid w:val="00A5118D"/>
    <w:rsid w:val="00A52785"/>
    <w:rsid w:val="00A52D5E"/>
    <w:rsid w:val="00A565CC"/>
    <w:rsid w:val="00A72556"/>
    <w:rsid w:val="00A741B4"/>
    <w:rsid w:val="00A82824"/>
    <w:rsid w:val="00A852E6"/>
    <w:rsid w:val="00A945F1"/>
    <w:rsid w:val="00A94A91"/>
    <w:rsid w:val="00A96E0E"/>
    <w:rsid w:val="00AA6EDA"/>
    <w:rsid w:val="00AB27AB"/>
    <w:rsid w:val="00AC0FB3"/>
    <w:rsid w:val="00AC2156"/>
    <w:rsid w:val="00AE5EF7"/>
    <w:rsid w:val="00AF7FA0"/>
    <w:rsid w:val="00B01ADC"/>
    <w:rsid w:val="00B045CF"/>
    <w:rsid w:val="00B07EBC"/>
    <w:rsid w:val="00B125C0"/>
    <w:rsid w:val="00B12705"/>
    <w:rsid w:val="00B168DA"/>
    <w:rsid w:val="00B27173"/>
    <w:rsid w:val="00B31568"/>
    <w:rsid w:val="00B36804"/>
    <w:rsid w:val="00B40369"/>
    <w:rsid w:val="00B42747"/>
    <w:rsid w:val="00B42971"/>
    <w:rsid w:val="00B43B49"/>
    <w:rsid w:val="00B630B2"/>
    <w:rsid w:val="00B77C2D"/>
    <w:rsid w:val="00B81988"/>
    <w:rsid w:val="00B87B52"/>
    <w:rsid w:val="00B9682B"/>
    <w:rsid w:val="00BA49B2"/>
    <w:rsid w:val="00BB3A27"/>
    <w:rsid w:val="00BC30F7"/>
    <w:rsid w:val="00BC5FC1"/>
    <w:rsid w:val="00BD5C60"/>
    <w:rsid w:val="00BD7581"/>
    <w:rsid w:val="00BE0288"/>
    <w:rsid w:val="00BE5ABA"/>
    <w:rsid w:val="00BE65FA"/>
    <w:rsid w:val="00BF7763"/>
    <w:rsid w:val="00C05BF1"/>
    <w:rsid w:val="00C06128"/>
    <w:rsid w:val="00C1068A"/>
    <w:rsid w:val="00C107A9"/>
    <w:rsid w:val="00C32CD9"/>
    <w:rsid w:val="00C35265"/>
    <w:rsid w:val="00C36F42"/>
    <w:rsid w:val="00C40D95"/>
    <w:rsid w:val="00C54A69"/>
    <w:rsid w:val="00C679F7"/>
    <w:rsid w:val="00C67BDD"/>
    <w:rsid w:val="00C725F1"/>
    <w:rsid w:val="00C7264A"/>
    <w:rsid w:val="00C76D53"/>
    <w:rsid w:val="00C83486"/>
    <w:rsid w:val="00CA3265"/>
    <w:rsid w:val="00CB54D8"/>
    <w:rsid w:val="00CC105A"/>
    <w:rsid w:val="00CC3D01"/>
    <w:rsid w:val="00CD17CA"/>
    <w:rsid w:val="00CD1A35"/>
    <w:rsid w:val="00CD43AE"/>
    <w:rsid w:val="00CE3EA4"/>
    <w:rsid w:val="00CF3985"/>
    <w:rsid w:val="00D02B08"/>
    <w:rsid w:val="00D040CC"/>
    <w:rsid w:val="00D046DD"/>
    <w:rsid w:val="00D059E1"/>
    <w:rsid w:val="00D06176"/>
    <w:rsid w:val="00D22A47"/>
    <w:rsid w:val="00D37C89"/>
    <w:rsid w:val="00D44ED1"/>
    <w:rsid w:val="00D525B0"/>
    <w:rsid w:val="00D53467"/>
    <w:rsid w:val="00D53A14"/>
    <w:rsid w:val="00D54D85"/>
    <w:rsid w:val="00D62CF6"/>
    <w:rsid w:val="00D643A7"/>
    <w:rsid w:val="00D643E4"/>
    <w:rsid w:val="00D67A95"/>
    <w:rsid w:val="00D75112"/>
    <w:rsid w:val="00D801A3"/>
    <w:rsid w:val="00D8317D"/>
    <w:rsid w:val="00DB19D5"/>
    <w:rsid w:val="00DB359F"/>
    <w:rsid w:val="00DB4A55"/>
    <w:rsid w:val="00DC535A"/>
    <w:rsid w:val="00DD161A"/>
    <w:rsid w:val="00DD46E8"/>
    <w:rsid w:val="00DE0D5C"/>
    <w:rsid w:val="00DE0DCB"/>
    <w:rsid w:val="00DE0F81"/>
    <w:rsid w:val="00DE12A2"/>
    <w:rsid w:val="00DE369D"/>
    <w:rsid w:val="00DE48FB"/>
    <w:rsid w:val="00DE6B57"/>
    <w:rsid w:val="00DE7BFD"/>
    <w:rsid w:val="00DF0CA6"/>
    <w:rsid w:val="00E01233"/>
    <w:rsid w:val="00E0194D"/>
    <w:rsid w:val="00E01F32"/>
    <w:rsid w:val="00E065F3"/>
    <w:rsid w:val="00E13764"/>
    <w:rsid w:val="00E13F97"/>
    <w:rsid w:val="00E37A48"/>
    <w:rsid w:val="00E466FB"/>
    <w:rsid w:val="00E47A96"/>
    <w:rsid w:val="00E559B0"/>
    <w:rsid w:val="00E5712D"/>
    <w:rsid w:val="00E60336"/>
    <w:rsid w:val="00E62F09"/>
    <w:rsid w:val="00E64B50"/>
    <w:rsid w:val="00E706F8"/>
    <w:rsid w:val="00E722D9"/>
    <w:rsid w:val="00E953E0"/>
    <w:rsid w:val="00EA195C"/>
    <w:rsid w:val="00EA3E56"/>
    <w:rsid w:val="00EB2D0C"/>
    <w:rsid w:val="00EB3292"/>
    <w:rsid w:val="00EB5B73"/>
    <w:rsid w:val="00EC07A5"/>
    <w:rsid w:val="00EC2139"/>
    <w:rsid w:val="00EC54D7"/>
    <w:rsid w:val="00ED08BF"/>
    <w:rsid w:val="00ED7F0D"/>
    <w:rsid w:val="00EE0CEC"/>
    <w:rsid w:val="00EF078F"/>
    <w:rsid w:val="00EF09C2"/>
    <w:rsid w:val="00EF1332"/>
    <w:rsid w:val="00EF5BEA"/>
    <w:rsid w:val="00EF5EEE"/>
    <w:rsid w:val="00F05166"/>
    <w:rsid w:val="00F0588E"/>
    <w:rsid w:val="00F14739"/>
    <w:rsid w:val="00F20A0E"/>
    <w:rsid w:val="00F23AFD"/>
    <w:rsid w:val="00F2633B"/>
    <w:rsid w:val="00F35BAC"/>
    <w:rsid w:val="00F43408"/>
    <w:rsid w:val="00F47A66"/>
    <w:rsid w:val="00F73C54"/>
    <w:rsid w:val="00FA1ED6"/>
    <w:rsid w:val="00FA63E2"/>
    <w:rsid w:val="00FA6FA6"/>
    <w:rsid w:val="00FB3501"/>
    <w:rsid w:val="00FB4152"/>
    <w:rsid w:val="00FC4FE8"/>
    <w:rsid w:val="00FE163D"/>
    <w:rsid w:val="00FE41B9"/>
    <w:rsid w:val="00FE4601"/>
    <w:rsid w:val="00FE5860"/>
    <w:rsid w:val="00FE5EA5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style="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0B8D354D"/>
  <w15:docId w15:val="{E1DE476C-58EC-4DA8-BED5-138F47F88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23AFD"/>
    <w:pPr>
      <w:widowControl w:val="0"/>
      <w:jc w:val="both"/>
    </w:pPr>
    <w:rPr>
      <w:rFonts w:ascii="Times New Roman" w:eastAsia="宋体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E51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1E51EA"/>
    <w:rPr>
      <w:sz w:val="18"/>
      <w:szCs w:val="18"/>
    </w:rPr>
  </w:style>
  <w:style w:type="paragraph" w:styleId="a5">
    <w:name w:val="footer"/>
    <w:basedOn w:val="a"/>
    <w:link w:val="a6"/>
    <w:rsid w:val="001E51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rsid w:val="001E51EA"/>
    <w:rPr>
      <w:sz w:val="18"/>
      <w:szCs w:val="18"/>
    </w:rPr>
  </w:style>
  <w:style w:type="character" w:customStyle="1" w:styleId="fontstyle01">
    <w:name w:val="fontstyle01"/>
    <w:rsid w:val="00F23AFD"/>
    <w:rPr>
      <w:rFonts w:ascii="黑体" w:eastAsia="黑体" w:hAnsi="黑体" w:hint="eastAsia"/>
      <w:b w:val="0"/>
      <w:bCs w:val="0"/>
      <w:i w:val="0"/>
      <w:iCs w:val="0"/>
      <w:color w:val="FFFFFF"/>
      <w:sz w:val="32"/>
      <w:szCs w:val="32"/>
    </w:rPr>
  </w:style>
  <w:style w:type="paragraph" w:styleId="a7">
    <w:name w:val="List Paragraph"/>
    <w:basedOn w:val="a"/>
    <w:qFormat/>
    <w:rsid w:val="00F23AFD"/>
    <w:pPr>
      <w:ind w:firstLineChars="200" w:firstLine="420"/>
    </w:pPr>
  </w:style>
  <w:style w:type="character" w:customStyle="1" w:styleId="fontstyle11">
    <w:name w:val="fontstyle11"/>
    <w:rsid w:val="00DE48FB"/>
    <w:rPr>
      <w:rFonts w:ascii="华文细黑" w:eastAsia="华文细黑" w:hAnsi="华文细黑" w:hint="eastAsia"/>
      <w:b w:val="0"/>
      <w:bCs w:val="0"/>
      <w:i w:val="0"/>
      <w:iCs w:val="0"/>
      <w:color w:val="000000"/>
      <w:sz w:val="22"/>
      <w:szCs w:val="22"/>
    </w:rPr>
  </w:style>
  <w:style w:type="character" w:styleId="a8">
    <w:name w:val="Hyperlink"/>
    <w:rsid w:val="00552977"/>
    <w:rPr>
      <w:color w:val="0563C1"/>
      <w:u w:val="single"/>
    </w:rPr>
  </w:style>
  <w:style w:type="table" w:styleId="a9">
    <w:name w:val="Table Grid"/>
    <w:basedOn w:val="a1"/>
    <w:rsid w:val="00306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33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image" Target="media/image7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9.png"/><Relationship Id="rId14" Type="http://schemas.openxmlformats.org/officeDocument/2006/relationships/fontTable" Target="fontTable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8.jpeg"/></Relationships>
</file>

<file path=word/_rels/header3.xml.rels><?xml version='1.0' encoding='UTF-8' standalone='yes'?>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'1.0' encoding='UTF-8' standalone='yes'?>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file:///D:\01%20&#20135;&#21697;&#36164;&#26009;%20cxy\27%203D&#28608;&#20809;&#36718;&#24275;&#20256;&#24863;&#22120;\SPEC\MV-DP090-02B-ch-20181126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MV-DP090-02B-ch-20181126.dotx</Template>
  <TotalTime>0</TotalTime>
  <Pages>3</Pages>
  <Words>59</Words>
  <Characters>342</Characters>
  <Application>Microsoft Office Word</Application>
  <DocSecurity>0</DocSecurity>
  <Lines>2</Lines>
  <Paragraphs>1</Paragraphs>
  <ScaleCrop>false</ScaleCrop>
  <Company>Microsoft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蒋晨冉5</cp:lastModifiedBy>
  <cp:revision>3</cp:revision>
  <cp:lastPrinted>2023-05-29T06:40:00Z</cp:lastPrinted>
  <dcterms:created xsi:type="dcterms:W3CDTF">2026-06-04T01:47:00Z</dcterms:created>
  <dcterms:modified xsi:type="dcterms:W3CDTF">2026-06-04T02:33:00Z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WhereFroms">
    <vt:lpwstr>PpjeLB1gRN0lwrPqMaCTki6ad9BxztAgWAYAXZWo17bbwYZdMyZYpuN+tYXI4UdREVRpvRq+jZycqdgLhVK5uL49Pk1IlQc3RWdlLcD6vEWL1Kex5PfDuKQOg5o6epURiqmWF6t2vwzR76EKotVb6js25Ys7umPy8VNMv1N1iLxwHKJd4nHyxHZwWEAtgG5JlTXeSX4FD9sPaYiXtBchN0ZOAlE3Mz4etvFdeMbVUlMA9tvJD7nu2FEqyoX4uXW</vt:lpwstr>
  </property>
</Properties>
</file>